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0D89" w14:textId="294EE5E2" w:rsidR="005F7C55" w:rsidRPr="0072773B" w:rsidRDefault="00AD4D95" w:rsidP="00461352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Zaht</w:t>
      </w:r>
      <w:r w:rsidR="001A4571">
        <w:rPr>
          <w:b/>
          <w:bCs/>
          <w:sz w:val="24"/>
          <w:szCs w:val="24"/>
        </w:rPr>
        <w:t>j</w:t>
      </w:r>
      <w:r>
        <w:rPr>
          <w:b/>
          <w:bCs/>
          <w:sz w:val="24"/>
          <w:szCs w:val="24"/>
        </w:rPr>
        <w:t>ev</w:t>
      </w:r>
      <w:proofErr w:type="spellEnd"/>
      <w:r>
        <w:rPr>
          <w:b/>
          <w:bCs/>
          <w:sz w:val="24"/>
          <w:szCs w:val="24"/>
        </w:rPr>
        <w:t xml:space="preserve"> za grant</w:t>
      </w:r>
    </w:p>
    <w:p w14:paraId="005D38BF" w14:textId="5B29B956" w:rsidR="00D47018" w:rsidRPr="00D47018" w:rsidRDefault="00D47018" w:rsidP="00D47018">
      <w:pPr>
        <w:rPr>
          <w:b/>
          <w:bCs/>
        </w:rPr>
      </w:pPr>
    </w:p>
    <w:tbl>
      <w:tblPr>
        <w:tblW w:w="9411" w:type="dxa"/>
        <w:tblInd w:w="-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1"/>
      </w:tblGrid>
      <w:tr w:rsidR="00E84E0C" w14:paraId="66400F32" w14:textId="77777777" w:rsidTr="00E84E0C">
        <w:trPr>
          <w:trHeight w:val="368"/>
        </w:trPr>
        <w:tc>
          <w:tcPr>
            <w:tcW w:w="9411" w:type="dxa"/>
          </w:tcPr>
          <w:p w14:paraId="0DE5632B" w14:textId="5CFE1B4B" w:rsidR="00E84E0C" w:rsidRPr="00D47018" w:rsidRDefault="00287248" w:rsidP="00E84E0C">
            <w:pPr>
              <w:ind w:left="214"/>
            </w:pPr>
            <w:proofErr w:type="spellStart"/>
            <w:r>
              <w:rPr>
                <w:b/>
                <w:bCs/>
              </w:rPr>
              <w:t>Naziv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projekta</w:t>
            </w:r>
            <w:proofErr w:type="spellEnd"/>
            <w:r w:rsidR="00E84E0C" w:rsidRPr="00D47018">
              <w:rPr>
                <w:b/>
                <w:bCs/>
              </w:rPr>
              <w:t>:</w:t>
            </w:r>
            <w:r w:rsidR="00E84E0C" w:rsidRPr="00D47018">
              <w:t xml:space="preserve"> </w:t>
            </w:r>
          </w:p>
          <w:p w14:paraId="3BA28E76" w14:textId="3D737849" w:rsidR="00E84E0C" w:rsidRDefault="00E84E0C" w:rsidP="00E84E0C">
            <w:pPr>
              <w:ind w:left="214"/>
              <w:rPr>
                <w:b/>
                <w:bCs/>
              </w:rPr>
            </w:pPr>
          </w:p>
        </w:tc>
      </w:tr>
      <w:tr w:rsidR="00E84E0C" w14:paraId="72B308FC" w14:textId="77777777" w:rsidTr="00E84E0C">
        <w:trPr>
          <w:trHeight w:val="265"/>
        </w:trPr>
        <w:tc>
          <w:tcPr>
            <w:tcW w:w="9411" w:type="dxa"/>
          </w:tcPr>
          <w:p w14:paraId="142F3939" w14:textId="00C9DB5E" w:rsidR="00E84E0C" w:rsidRPr="00D47018" w:rsidRDefault="00287248" w:rsidP="00E84E0C">
            <w:pPr>
              <w:ind w:left="214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Podnositelj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zahtjeva</w:t>
            </w:r>
            <w:proofErr w:type="spellEnd"/>
            <w:r w:rsidR="00E84E0C" w:rsidRPr="00D47018">
              <w:rPr>
                <w:b/>
                <w:bCs/>
              </w:rPr>
              <w:t>:</w:t>
            </w:r>
            <w:r w:rsidR="00E84E0C" w:rsidRPr="00D47018">
              <w:t xml:space="preserve"> </w:t>
            </w:r>
          </w:p>
        </w:tc>
      </w:tr>
      <w:tr w:rsidR="00E84E0C" w14:paraId="0A8EAF10" w14:textId="77777777" w:rsidTr="00E84E0C">
        <w:trPr>
          <w:trHeight w:val="369"/>
        </w:trPr>
        <w:tc>
          <w:tcPr>
            <w:tcW w:w="9411" w:type="dxa"/>
          </w:tcPr>
          <w:p w14:paraId="5A445571" w14:textId="6DB2618D" w:rsidR="00E84E0C" w:rsidRPr="00D47018" w:rsidRDefault="00E84E0C" w:rsidP="00E84E0C">
            <w:pPr>
              <w:ind w:left="214"/>
              <w:rPr>
                <w:b/>
                <w:bCs/>
              </w:rPr>
            </w:pPr>
            <w:proofErr w:type="spellStart"/>
            <w:r w:rsidRPr="00D47018">
              <w:rPr>
                <w:b/>
                <w:bCs/>
              </w:rPr>
              <w:t>Organiz</w:t>
            </w:r>
            <w:r w:rsidR="007C3BE5">
              <w:rPr>
                <w:b/>
                <w:bCs/>
              </w:rPr>
              <w:t>acija</w:t>
            </w:r>
            <w:proofErr w:type="spellEnd"/>
            <w:r w:rsidRPr="00D47018">
              <w:rPr>
                <w:b/>
                <w:bCs/>
              </w:rPr>
              <w:t>:</w:t>
            </w:r>
            <w:r w:rsidRPr="00D47018">
              <w:t xml:space="preserve"> </w:t>
            </w:r>
          </w:p>
        </w:tc>
      </w:tr>
      <w:tr w:rsidR="00E84E0C" w14:paraId="7D38799B" w14:textId="77777777" w:rsidTr="00E84E0C">
        <w:trPr>
          <w:trHeight w:val="214"/>
        </w:trPr>
        <w:tc>
          <w:tcPr>
            <w:tcW w:w="9411" w:type="dxa"/>
          </w:tcPr>
          <w:p w14:paraId="6BCB9C4F" w14:textId="76BBA2D4" w:rsidR="00E84E0C" w:rsidRPr="007C3BE5" w:rsidRDefault="007C3BE5" w:rsidP="00E84E0C">
            <w:pPr>
              <w:ind w:left="214"/>
              <w:rPr>
                <w:b/>
                <w:bCs/>
              </w:rPr>
            </w:pPr>
            <w:r w:rsidRPr="007C3BE5">
              <w:rPr>
                <w:b/>
                <w:bCs/>
              </w:rPr>
              <w:t xml:space="preserve">Kontakt </w:t>
            </w:r>
            <w:proofErr w:type="spellStart"/>
            <w:r w:rsidRPr="007C3BE5">
              <w:rPr>
                <w:b/>
                <w:bCs/>
              </w:rPr>
              <w:t>informacije</w:t>
            </w:r>
            <w:proofErr w:type="spellEnd"/>
          </w:p>
        </w:tc>
      </w:tr>
      <w:tr w:rsidR="00E84E0C" w14:paraId="6903E4FE" w14:textId="77777777" w:rsidTr="00E84E0C">
        <w:trPr>
          <w:trHeight w:val="300"/>
        </w:trPr>
        <w:tc>
          <w:tcPr>
            <w:tcW w:w="9411" w:type="dxa"/>
          </w:tcPr>
          <w:p w14:paraId="0F451A05" w14:textId="636354EE" w:rsidR="00E84E0C" w:rsidRPr="00D47018" w:rsidRDefault="007C3BE5" w:rsidP="00E84E0C">
            <w:pPr>
              <w:ind w:left="214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Telefon</w:t>
            </w:r>
            <w:proofErr w:type="spellEnd"/>
            <w:r w:rsidR="00E84E0C" w:rsidRPr="00D47018">
              <w:rPr>
                <w:b/>
                <w:bCs/>
              </w:rPr>
              <w:t>:</w:t>
            </w:r>
            <w:r w:rsidR="00E84E0C" w:rsidRPr="00D47018">
              <w:t xml:space="preserve"> </w:t>
            </w:r>
          </w:p>
        </w:tc>
      </w:tr>
      <w:tr w:rsidR="00E84E0C" w14:paraId="0122666B" w14:textId="77777777" w:rsidTr="00E84E0C">
        <w:trPr>
          <w:trHeight w:val="360"/>
        </w:trPr>
        <w:tc>
          <w:tcPr>
            <w:tcW w:w="9411" w:type="dxa"/>
          </w:tcPr>
          <w:p w14:paraId="0FA67D52" w14:textId="77777777" w:rsidR="00E84E0C" w:rsidRPr="00D47018" w:rsidRDefault="00E84E0C" w:rsidP="00E84E0C">
            <w:pPr>
              <w:ind w:left="214"/>
              <w:rPr>
                <w:b/>
                <w:bCs/>
              </w:rPr>
            </w:pPr>
            <w:r w:rsidRPr="00D47018">
              <w:rPr>
                <w:b/>
                <w:bCs/>
              </w:rPr>
              <w:t>Email:</w:t>
            </w:r>
            <w:r w:rsidRPr="00D47018">
              <w:t xml:space="preserve"> </w:t>
            </w:r>
          </w:p>
        </w:tc>
      </w:tr>
    </w:tbl>
    <w:p w14:paraId="4F90BA2E" w14:textId="77777777" w:rsidR="00B77A78" w:rsidRDefault="00B77A78" w:rsidP="00D47018"/>
    <w:tbl>
      <w:tblPr>
        <w:tblW w:w="960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0"/>
      </w:tblGrid>
      <w:tr w:rsidR="00B77A78" w14:paraId="0E9E1EB1" w14:textId="77777777" w:rsidTr="001A4571">
        <w:trPr>
          <w:trHeight w:val="934"/>
        </w:trPr>
        <w:tc>
          <w:tcPr>
            <w:tcW w:w="9600" w:type="dxa"/>
          </w:tcPr>
          <w:p w14:paraId="630C1549" w14:textId="77777777" w:rsidR="00B77A78" w:rsidRPr="00D47018" w:rsidRDefault="00B77A78" w:rsidP="001A4571">
            <w:pPr>
              <w:ind w:left="360"/>
            </w:pPr>
          </w:p>
          <w:p w14:paraId="61997912" w14:textId="743BE4E1" w:rsidR="00B77A78" w:rsidRPr="00D47018" w:rsidRDefault="005F04A3" w:rsidP="001A4571">
            <w:pPr>
              <w:ind w:left="360"/>
            </w:pPr>
            <w:proofErr w:type="spellStart"/>
            <w:r w:rsidRPr="005F04A3">
              <w:rPr>
                <w:b/>
                <w:bCs/>
              </w:rPr>
              <w:t>Ciljevi</w:t>
            </w:r>
            <w:proofErr w:type="spellEnd"/>
            <w:r w:rsidRPr="005F04A3">
              <w:rPr>
                <w:b/>
                <w:bCs/>
              </w:rPr>
              <w:t xml:space="preserve"> </w:t>
            </w:r>
            <w:proofErr w:type="spellStart"/>
            <w:r w:rsidRPr="005F04A3">
              <w:rPr>
                <w:b/>
                <w:bCs/>
              </w:rPr>
              <w:t>i</w:t>
            </w:r>
            <w:proofErr w:type="spellEnd"/>
            <w:r w:rsidRPr="005F04A3">
              <w:rPr>
                <w:b/>
                <w:bCs/>
              </w:rPr>
              <w:t xml:space="preserve"> </w:t>
            </w:r>
            <w:proofErr w:type="spellStart"/>
            <w:r w:rsidRPr="005F04A3">
              <w:rPr>
                <w:b/>
                <w:bCs/>
              </w:rPr>
              <w:t>očekivani</w:t>
            </w:r>
            <w:proofErr w:type="spellEnd"/>
            <w:r w:rsidRPr="005F04A3">
              <w:rPr>
                <w:b/>
                <w:bCs/>
              </w:rPr>
              <w:t xml:space="preserve"> </w:t>
            </w:r>
            <w:proofErr w:type="spellStart"/>
            <w:r w:rsidRPr="005F04A3">
              <w:rPr>
                <w:b/>
                <w:bCs/>
              </w:rPr>
              <w:t>rezultat</w:t>
            </w:r>
            <w:proofErr w:type="spellEnd"/>
            <w:r w:rsidR="00B77A78" w:rsidRPr="00D47018">
              <w:t xml:space="preserve">: </w:t>
            </w:r>
            <w:proofErr w:type="spellStart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>Cilj</w:t>
            </w:r>
            <w:proofErr w:type="spellEnd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 xml:space="preserve"> </w:t>
            </w:r>
            <w:proofErr w:type="spellStart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>ovog</w:t>
            </w:r>
            <w:proofErr w:type="spellEnd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 xml:space="preserve"> </w:t>
            </w:r>
            <w:proofErr w:type="spellStart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>projekta</w:t>
            </w:r>
            <w:proofErr w:type="spellEnd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 xml:space="preserve"> je [</w:t>
            </w:r>
            <w:proofErr w:type="spellStart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>unesite</w:t>
            </w:r>
            <w:proofErr w:type="spellEnd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 xml:space="preserve"> </w:t>
            </w:r>
            <w:proofErr w:type="spellStart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>cilj</w:t>
            </w:r>
            <w:proofErr w:type="spellEnd"/>
            <w:r w:rsidR="004E2861" w:rsidRPr="004E2861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eastAsia="zh-CN" w:bidi="he-IL"/>
              </w:rPr>
              <w:t xml:space="preserve">]. </w:t>
            </w:r>
            <w:r w:rsidR="004E2861" w:rsidRPr="008B64BF">
              <w:rPr>
                <w:rFonts w:asciiTheme="minorHAnsi" w:eastAsia="Times New Roman" w:hAnsiTheme="minorHAnsi" w:cstheme="minorHAnsi"/>
                <w:color w:val="242424"/>
                <w:sz w:val="21"/>
                <w:szCs w:val="21"/>
                <w:lang w:val="da-DK" w:eastAsia="zh-CN" w:bidi="he-IL"/>
              </w:rPr>
              <w:t>Očekivani rezultat je [unesite očekivani rezultat]</w:t>
            </w:r>
          </w:p>
          <w:p w14:paraId="7AF11ACD" w14:textId="77777777" w:rsidR="00B77A78" w:rsidRDefault="00B77A78" w:rsidP="001A4571">
            <w:pPr>
              <w:ind w:left="360"/>
            </w:pPr>
          </w:p>
        </w:tc>
      </w:tr>
      <w:tr w:rsidR="00B77A78" w14:paraId="0A942842" w14:textId="77777777" w:rsidTr="001A4571">
        <w:trPr>
          <w:trHeight w:val="574"/>
        </w:trPr>
        <w:tc>
          <w:tcPr>
            <w:tcW w:w="9600" w:type="dxa"/>
          </w:tcPr>
          <w:p w14:paraId="54001DAA" w14:textId="1FE6F6AA" w:rsidR="00B77A78" w:rsidRPr="00D47018" w:rsidRDefault="004E2861" w:rsidP="001A4571">
            <w:pPr>
              <w:ind w:left="360"/>
            </w:pPr>
            <w:proofErr w:type="spellStart"/>
            <w:r>
              <w:rPr>
                <w:b/>
                <w:bCs/>
              </w:rPr>
              <w:t>Svrha</w:t>
            </w:r>
            <w:proofErr w:type="spellEnd"/>
            <w:r w:rsidR="00B77A78" w:rsidRPr="00D47018">
              <w:t xml:space="preserve">: </w:t>
            </w:r>
            <w:proofErr w:type="spellStart"/>
            <w:r w:rsidR="007A3E6A" w:rsidRPr="007A3E6A">
              <w:t>Svrha</w:t>
            </w:r>
            <w:proofErr w:type="spellEnd"/>
            <w:r w:rsidR="007A3E6A" w:rsidRPr="007A3E6A">
              <w:t xml:space="preserve"> </w:t>
            </w:r>
            <w:proofErr w:type="spellStart"/>
            <w:r w:rsidR="007A3E6A" w:rsidRPr="007A3E6A">
              <w:t>ovog</w:t>
            </w:r>
            <w:proofErr w:type="spellEnd"/>
            <w:r w:rsidR="007A3E6A" w:rsidRPr="007A3E6A">
              <w:t xml:space="preserve"> </w:t>
            </w:r>
            <w:proofErr w:type="spellStart"/>
            <w:r w:rsidR="007A3E6A" w:rsidRPr="007A3E6A">
              <w:t>događaja</w:t>
            </w:r>
            <w:proofErr w:type="spellEnd"/>
            <w:r w:rsidR="007A3E6A" w:rsidRPr="007A3E6A">
              <w:t>/</w:t>
            </w:r>
            <w:proofErr w:type="spellStart"/>
            <w:r w:rsidR="007A3E6A" w:rsidRPr="007A3E6A">
              <w:t>projekta</w:t>
            </w:r>
            <w:proofErr w:type="spellEnd"/>
            <w:r w:rsidR="007A3E6A" w:rsidRPr="007A3E6A">
              <w:t>/</w:t>
            </w:r>
            <w:proofErr w:type="spellStart"/>
            <w:r w:rsidR="007A3E6A" w:rsidRPr="007A3E6A">
              <w:t>aktivnosti</w:t>
            </w:r>
            <w:proofErr w:type="spellEnd"/>
            <w:r w:rsidR="007A3E6A" w:rsidRPr="007A3E6A">
              <w:t xml:space="preserve"> je [</w:t>
            </w:r>
            <w:proofErr w:type="spellStart"/>
            <w:r w:rsidR="007A3E6A" w:rsidRPr="007A3E6A">
              <w:t>unesite</w:t>
            </w:r>
            <w:proofErr w:type="spellEnd"/>
            <w:r w:rsidR="007A3E6A" w:rsidRPr="007A3E6A">
              <w:t xml:space="preserve"> </w:t>
            </w:r>
            <w:proofErr w:type="spellStart"/>
            <w:r w:rsidR="007A3E6A" w:rsidRPr="007A3E6A">
              <w:t>svrhu</w:t>
            </w:r>
            <w:proofErr w:type="spellEnd"/>
            <w:r w:rsidR="007A3E6A" w:rsidRPr="007A3E6A">
              <w:t>].</w:t>
            </w:r>
          </w:p>
          <w:p w14:paraId="058641BA" w14:textId="77777777" w:rsidR="00B77A78" w:rsidRPr="00D47018" w:rsidRDefault="00B77A78" w:rsidP="001A4571">
            <w:pPr>
              <w:ind w:left="360"/>
            </w:pPr>
          </w:p>
        </w:tc>
      </w:tr>
      <w:tr w:rsidR="00B77A78" w14:paraId="79F1EA6F" w14:textId="77777777" w:rsidTr="001A4571">
        <w:trPr>
          <w:trHeight w:val="625"/>
        </w:trPr>
        <w:tc>
          <w:tcPr>
            <w:tcW w:w="9600" w:type="dxa"/>
          </w:tcPr>
          <w:p w14:paraId="48814DED" w14:textId="2F46523A" w:rsidR="00B77A78" w:rsidRPr="00D47018" w:rsidRDefault="000D7D1F" w:rsidP="001A4571">
            <w:pPr>
              <w:ind w:left="360"/>
            </w:pPr>
            <w:proofErr w:type="spellStart"/>
            <w:r>
              <w:rPr>
                <w:b/>
                <w:bCs/>
              </w:rPr>
              <w:t>Ciljan</w:t>
            </w:r>
            <w:r w:rsidR="00E92E87">
              <w:rPr>
                <w:b/>
                <w:bCs/>
              </w:rPr>
              <w:t>i</w:t>
            </w:r>
            <w:proofErr w:type="spellEnd"/>
            <w:r w:rsidR="00E92E87">
              <w:rPr>
                <w:b/>
                <w:bCs/>
              </w:rPr>
              <w:t xml:space="preserve"> </w:t>
            </w:r>
            <w:proofErr w:type="spellStart"/>
            <w:r w:rsidR="00E92E87">
              <w:rPr>
                <w:b/>
                <w:bCs/>
              </w:rPr>
              <w:t>učesnici</w:t>
            </w:r>
            <w:proofErr w:type="spellEnd"/>
            <w:r w:rsidR="00E92E87">
              <w:rPr>
                <w:b/>
                <w:bCs/>
              </w:rPr>
              <w:t>/</w:t>
            </w:r>
            <w:proofErr w:type="spellStart"/>
            <w:r w:rsidR="00E92E87">
              <w:rPr>
                <w:b/>
                <w:bCs/>
              </w:rPr>
              <w:t>publika</w:t>
            </w:r>
            <w:proofErr w:type="spellEnd"/>
            <w:r w:rsidR="00B77A78" w:rsidRPr="003435DA">
              <w:rPr>
                <w:b/>
                <w:bCs/>
              </w:rPr>
              <w:t>:</w:t>
            </w:r>
            <w:r w:rsidR="00B77A78" w:rsidRPr="00D47018">
              <w:t xml:space="preserve"> </w:t>
            </w:r>
            <w:proofErr w:type="spellStart"/>
            <w:r>
              <w:t>Cija</w:t>
            </w:r>
            <w:r w:rsidR="00E92E87">
              <w:t>ni</w:t>
            </w:r>
            <w:proofErr w:type="spellEnd"/>
            <w:r w:rsidR="00E92E87">
              <w:t xml:space="preserve"> </w:t>
            </w:r>
            <w:proofErr w:type="spellStart"/>
            <w:r w:rsidR="00E92E87">
              <w:t>učesnici</w:t>
            </w:r>
            <w:proofErr w:type="spellEnd"/>
            <w:r w:rsidRPr="000D7D1F">
              <w:t xml:space="preserve"> za </w:t>
            </w:r>
            <w:proofErr w:type="spellStart"/>
            <w:r w:rsidRPr="000D7D1F">
              <w:t>ovaj</w:t>
            </w:r>
            <w:proofErr w:type="spellEnd"/>
            <w:r w:rsidRPr="000D7D1F">
              <w:t xml:space="preserve"> </w:t>
            </w:r>
            <w:proofErr w:type="spellStart"/>
            <w:r w:rsidRPr="000D7D1F">
              <w:t>događaj</w:t>
            </w:r>
            <w:proofErr w:type="spellEnd"/>
            <w:r w:rsidRPr="000D7D1F">
              <w:t>/</w:t>
            </w:r>
            <w:proofErr w:type="spellStart"/>
            <w:r w:rsidRPr="000D7D1F">
              <w:t>projekt</w:t>
            </w:r>
            <w:proofErr w:type="spellEnd"/>
            <w:r w:rsidRPr="000D7D1F">
              <w:t>/</w:t>
            </w:r>
            <w:proofErr w:type="spellStart"/>
            <w:r w:rsidRPr="000D7D1F">
              <w:t>aktivnost</w:t>
            </w:r>
            <w:proofErr w:type="spellEnd"/>
            <w:r w:rsidRPr="000D7D1F">
              <w:t xml:space="preserve"> </w:t>
            </w:r>
            <w:proofErr w:type="spellStart"/>
            <w:r w:rsidRPr="000D7D1F">
              <w:t>uključuje</w:t>
            </w:r>
            <w:proofErr w:type="spellEnd"/>
            <w:r w:rsidRPr="000D7D1F">
              <w:t xml:space="preserve"> </w:t>
            </w:r>
            <w:r w:rsidRPr="000D7D1F">
              <w:br/>
              <w:t>[</w:t>
            </w:r>
            <w:proofErr w:type="spellStart"/>
            <w:r w:rsidRPr="000D7D1F">
              <w:t>unesite</w:t>
            </w:r>
            <w:proofErr w:type="spellEnd"/>
            <w:r w:rsidRPr="000D7D1F">
              <w:t xml:space="preserve"> </w:t>
            </w:r>
            <w:proofErr w:type="spellStart"/>
            <w:r w:rsidRPr="000D7D1F">
              <w:t>namijenjen</w:t>
            </w:r>
            <w:r w:rsidR="00E92E87">
              <w:t>e</w:t>
            </w:r>
            <w:proofErr w:type="spellEnd"/>
            <w:r w:rsidR="00E92E87">
              <w:t xml:space="preserve"> </w:t>
            </w:r>
            <w:proofErr w:type="spellStart"/>
            <w:r w:rsidR="00E92E87">
              <w:t>učesnike</w:t>
            </w:r>
            <w:proofErr w:type="spellEnd"/>
            <w:r w:rsidRPr="000D7D1F">
              <w:t>]</w:t>
            </w:r>
            <w:r w:rsidR="00B77A78" w:rsidRPr="00D47018">
              <w:t>.</w:t>
            </w:r>
          </w:p>
          <w:p w14:paraId="5B557EE4" w14:textId="77777777" w:rsidR="00B77A78" w:rsidRPr="003435DA" w:rsidRDefault="00B77A78" w:rsidP="001A4571">
            <w:pPr>
              <w:ind w:left="360"/>
              <w:rPr>
                <w:b/>
                <w:bCs/>
              </w:rPr>
            </w:pPr>
          </w:p>
        </w:tc>
      </w:tr>
      <w:tr w:rsidR="00B77A78" w14:paraId="6A73F69A" w14:textId="77777777" w:rsidTr="001A4571">
        <w:trPr>
          <w:trHeight w:val="325"/>
        </w:trPr>
        <w:tc>
          <w:tcPr>
            <w:tcW w:w="9600" w:type="dxa"/>
          </w:tcPr>
          <w:p w14:paraId="0A187849" w14:textId="5FEB8631" w:rsidR="00B77A78" w:rsidRPr="00D47018" w:rsidRDefault="00690D37" w:rsidP="001A4571">
            <w:pPr>
              <w:ind w:left="360"/>
            </w:pPr>
            <w:proofErr w:type="spellStart"/>
            <w:r>
              <w:rPr>
                <w:b/>
                <w:bCs/>
              </w:rPr>
              <w:t>Ukupni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</w:t>
            </w:r>
            <w:r w:rsidR="00E92E87" w:rsidRPr="00E92E87">
              <w:rPr>
                <w:b/>
                <w:bCs/>
              </w:rPr>
              <w:t>raženi</w:t>
            </w:r>
            <w:proofErr w:type="spellEnd"/>
            <w:r w:rsidR="00E92E87" w:rsidRPr="00E92E87">
              <w:rPr>
                <w:b/>
                <w:bCs/>
              </w:rPr>
              <w:t xml:space="preserve"> </w:t>
            </w:r>
            <w:proofErr w:type="spellStart"/>
            <w:r w:rsidR="00E92E87" w:rsidRPr="00E92E87">
              <w:rPr>
                <w:b/>
                <w:bCs/>
              </w:rPr>
              <w:t>iznos</w:t>
            </w:r>
            <w:proofErr w:type="spellEnd"/>
            <w:r w:rsidR="00E92E87" w:rsidRPr="00E92E87">
              <w:rPr>
                <w:b/>
                <w:bCs/>
              </w:rPr>
              <w:t xml:space="preserve"> </w:t>
            </w:r>
            <w:proofErr w:type="spellStart"/>
            <w:r w:rsidR="00E92E87" w:rsidRPr="00E92E87">
              <w:rPr>
                <w:b/>
                <w:bCs/>
              </w:rPr>
              <w:t>podrške</w:t>
            </w:r>
            <w:proofErr w:type="spellEnd"/>
            <w:r w:rsidR="00B77A78" w:rsidRPr="00D47018">
              <w:t>:</w:t>
            </w:r>
            <w:r w:rsidRPr="00D47018">
              <w:t xml:space="preserve"> [</w:t>
            </w:r>
            <w:proofErr w:type="spellStart"/>
            <w:r>
              <w:t>unesite</w:t>
            </w:r>
            <w:proofErr w:type="spellEnd"/>
            <w:r>
              <w:t xml:space="preserve"> </w:t>
            </w:r>
            <w:proofErr w:type="spellStart"/>
            <w:r>
              <w:t>iznos</w:t>
            </w:r>
            <w:proofErr w:type="spellEnd"/>
            <w:r w:rsidRPr="00D47018">
              <w:t>]</w:t>
            </w:r>
          </w:p>
          <w:p w14:paraId="5768CC56" w14:textId="77777777" w:rsidR="00B77A78" w:rsidRPr="003435DA" w:rsidRDefault="00B77A78" w:rsidP="001A4571">
            <w:pPr>
              <w:ind w:left="360"/>
              <w:rPr>
                <w:b/>
                <w:bCs/>
              </w:rPr>
            </w:pPr>
          </w:p>
        </w:tc>
      </w:tr>
      <w:tr w:rsidR="00B77A78" w14:paraId="3AEE6082" w14:textId="77777777" w:rsidTr="001A4571">
        <w:trPr>
          <w:trHeight w:val="220"/>
        </w:trPr>
        <w:tc>
          <w:tcPr>
            <w:tcW w:w="9600" w:type="dxa"/>
          </w:tcPr>
          <w:p w14:paraId="66894379" w14:textId="1F23FE0A" w:rsidR="00B77A78" w:rsidRPr="003435DA" w:rsidRDefault="00B77A78" w:rsidP="001A4571">
            <w:pPr>
              <w:ind w:left="360"/>
              <w:rPr>
                <w:b/>
                <w:bCs/>
              </w:rPr>
            </w:pPr>
            <w:proofErr w:type="spellStart"/>
            <w:r w:rsidRPr="003435DA">
              <w:rPr>
                <w:b/>
                <w:bCs/>
              </w:rPr>
              <w:t>Bu</w:t>
            </w:r>
            <w:r w:rsidR="00690D37">
              <w:rPr>
                <w:b/>
                <w:bCs/>
              </w:rPr>
              <w:t>džet</w:t>
            </w:r>
            <w:proofErr w:type="spellEnd"/>
            <w:r w:rsidR="00690D37">
              <w:rPr>
                <w:b/>
                <w:bCs/>
              </w:rPr>
              <w:t>/</w:t>
            </w:r>
            <w:proofErr w:type="spellStart"/>
            <w:r w:rsidR="00690D37">
              <w:rPr>
                <w:b/>
                <w:bCs/>
              </w:rPr>
              <w:t>razdrada</w:t>
            </w:r>
            <w:proofErr w:type="spellEnd"/>
            <w:r w:rsidR="00690D37">
              <w:rPr>
                <w:b/>
                <w:bCs/>
              </w:rPr>
              <w:t xml:space="preserve"> </w:t>
            </w:r>
            <w:proofErr w:type="spellStart"/>
            <w:r w:rsidR="00690D37">
              <w:rPr>
                <w:b/>
                <w:bCs/>
              </w:rPr>
              <w:t>troškova</w:t>
            </w:r>
            <w:proofErr w:type="spellEnd"/>
            <w:r w:rsidRPr="00D47018">
              <w:t>:</w:t>
            </w:r>
          </w:p>
        </w:tc>
      </w:tr>
      <w:tr w:rsidR="00B77A78" w14:paraId="219F5739" w14:textId="77777777" w:rsidTr="001A4571">
        <w:trPr>
          <w:trHeight w:val="411"/>
        </w:trPr>
        <w:tc>
          <w:tcPr>
            <w:tcW w:w="9600" w:type="dxa"/>
          </w:tcPr>
          <w:p w14:paraId="51CC31CD" w14:textId="3F9AD69F" w:rsidR="00B77A78" w:rsidRPr="003435DA" w:rsidRDefault="00B77A78" w:rsidP="001A4571">
            <w:pPr>
              <w:ind w:left="360"/>
              <w:rPr>
                <w:b/>
                <w:bCs/>
              </w:rPr>
            </w:pPr>
            <w:r w:rsidRPr="00D47018">
              <w:t>[</w:t>
            </w:r>
            <w:proofErr w:type="spellStart"/>
            <w:r>
              <w:t>Dir</w:t>
            </w:r>
            <w:r w:rsidR="00690D37">
              <w:t>ektni</w:t>
            </w:r>
            <w:proofErr w:type="spellEnd"/>
            <w:r w:rsidR="00690D37">
              <w:t xml:space="preserve"> </w:t>
            </w:r>
            <w:proofErr w:type="spellStart"/>
            <w:r w:rsidR="00690D37">
              <w:t>troškovi</w:t>
            </w:r>
            <w:proofErr w:type="spellEnd"/>
            <w:r w:rsidR="00690D37">
              <w:t xml:space="preserve"> </w:t>
            </w:r>
            <w:proofErr w:type="spellStart"/>
            <w:r w:rsidR="00690D37">
              <w:t>projekta</w:t>
            </w:r>
            <w:proofErr w:type="spellEnd"/>
            <w:r w:rsidRPr="00D47018">
              <w:t>]</w:t>
            </w:r>
          </w:p>
        </w:tc>
      </w:tr>
      <w:tr w:rsidR="00B77A78" w14:paraId="381CA7FB" w14:textId="77777777" w:rsidTr="001A4571">
        <w:trPr>
          <w:trHeight w:val="420"/>
        </w:trPr>
        <w:tc>
          <w:tcPr>
            <w:tcW w:w="9600" w:type="dxa"/>
          </w:tcPr>
          <w:p w14:paraId="4A63C001" w14:textId="548AC696" w:rsidR="00B77A78" w:rsidRDefault="00B77A78" w:rsidP="001A4571">
            <w:pPr>
              <w:ind w:left="360"/>
            </w:pPr>
            <w:r w:rsidRPr="00D47018">
              <w:t>[</w:t>
            </w:r>
            <w:proofErr w:type="spellStart"/>
            <w:r w:rsidR="00690D37">
              <w:t>Administrativni</w:t>
            </w:r>
            <w:proofErr w:type="spellEnd"/>
            <w:r w:rsidR="00F2727C">
              <w:t xml:space="preserve"> </w:t>
            </w:r>
            <w:proofErr w:type="spellStart"/>
            <w:r w:rsidR="00F2727C">
              <w:t>troškovi</w:t>
            </w:r>
            <w:proofErr w:type="spellEnd"/>
            <w:r w:rsidR="00F2727C">
              <w:t xml:space="preserve"> </w:t>
            </w:r>
            <w:proofErr w:type="spellStart"/>
            <w:r w:rsidR="00F2727C">
              <w:t>projekta</w:t>
            </w:r>
            <w:proofErr w:type="spellEnd"/>
            <w:r w:rsidRPr="00D47018">
              <w:t>]</w:t>
            </w:r>
          </w:p>
          <w:p w14:paraId="3C30D308" w14:textId="6AEFFAAC" w:rsidR="00B77A78" w:rsidRPr="0029254C" w:rsidRDefault="0029254C" w:rsidP="001A4571">
            <w:pPr>
              <w:ind w:left="360"/>
            </w:pPr>
            <w:r w:rsidRPr="0029254C">
              <w:t>[</w:t>
            </w:r>
            <w:r w:rsidR="004B3E02">
              <w:t xml:space="preserve">Molimo </w:t>
            </w:r>
            <w:proofErr w:type="spellStart"/>
            <w:r w:rsidR="004B3E02">
              <w:t>priložite</w:t>
            </w:r>
            <w:proofErr w:type="spellEnd"/>
            <w:r w:rsidR="004B3E02">
              <w:t xml:space="preserve"> </w:t>
            </w:r>
            <w:proofErr w:type="spellStart"/>
            <w:r w:rsidR="004B3E02">
              <w:t>detaljnu</w:t>
            </w:r>
            <w:proofErr w:type="spellEnd"/>
            <w:r w:rsidR="004B3E02">
              <w:t xml:space="preserve"> </w:t>
            </w:r>
            <w:proofErr w:type="spellStart"/>
            <w:r w:rsidR="004B3E02">
              <w:t>razradu</w:t>
            </w:r>
            <w:proofErr w:type="spellEnd"/>
            <w:r w:rsidR="004B3E02">
              <w:t xml:space="preserve"> </w:t>
            </w:r>
            <w:proofErr w:type="spellStart"/>
            <w:r w:rsidR="004B3E02">
              <w:t>troškova</w:t>
            </w:r>
            <w:proofErr w:type="spellEnd"/>
            <w:r w:rsidR="004B3E02">
              <w:t>/</w:t>
            </w:r>
            <w:proofErr w:type="spellStart"/>
            <w:r w:rsidR="004B3E02">
              <w:t>budžet</w:t>
            </w:r>
            <w:proofErr w:type="spellEnd"/>
            <w:r w:rsidR="004B3E02">
              <w:t xml:space="preserve"> u </w:t>
            </w:r>
            <w:proofErr w:type="spellStart"/>
            <w:r w:rsidR="004B3E02">
              <w:t>zasebnom</w:t>
            </w:r>
            <w:proofErr w:type="spellEnd"/>
            <w:r w:rsidR="004B3E02">
              <w:t xml:space="preserve"> </w:t>
            </w:r>
            <w:proofErr w:type="spellStart"/>
            <w:r w:rsidR="004B3E02">
              <w:t>dokumentu</w:t>
            </w:r>
            <w:proofErr w:type="spellEnd"/>
            <w:r w:rsidRPr="0029254C">
              <w:t>]</w:t>
            </w:r>
          </w:p>
        </w:tc>
      </w:tr>
      <w:tr w:rsidR="00B77A78" w14:paraId="128B646E" w14:textId="77777777" w:rsidTr="001A4571">
        <w:trPr>
          <w:trHeight w:val="548"/>
        </w:trPr>
        <w:tc>
          <w:tcPr>
            <w:tcW w:w="9600" w:type="dxa"/>
          </w:tcPr>
          <w:p w14:paraId="605895F1" w14:textId="0B232D29" w:rsidR="00B77A78" w:rsidRPr="00D47018" w:rsidRDefault="00B41BFA" w:rsidP="001A4571">
            <w:pPr>
              <w:ind w:left="360"/>
            </w:pPr>
            <w:proofErr w:type="spellStart"/>
            <w:r>
              <w:rPr>
                <w:b/>
                <w:bCs/>
              </w:rPr>
              <w:t>Predloženi</w:t>
            </w:r>
            <w:proofErr w:type="spellEnd"/>
            <w:r>
              <w:rPr>
                <w:b/>
                <w:bCs/>
              </w:rPr>
              <w:t xml:space="preserve"> Dnevni red I </w:t>
            </w:r>
            <w:proofErr w:type="spellStart"/>
            <w:r>
              <w:rPr>
                <w:b/>
                <w:bCs/>
              </w:rPr>
              <w:t>mjesto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održavanja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ako</w:t>
            </w:r>
            <w:proofErr w:type="spellEnd"/>
            <w:r>
              <w:rPr>
                <w:b/>
                <w:bCs/>
              </w:rPr>
              <w:t xml:space="preserve"> je </w:t>
            </w:r>
            <w:proofErr w:type="spellStart"/>
            <w:r>
              <w:rPr>
                <w:b/>
                <w:bCs/>
              </w:rPr>
              <w:t>primjenjivo</w:t>
            </w:r>
            <w:proofErr w:type="spellEnd"/>
            <w:r>
              <w:rPr>
                <w:b/>
                <w:bCs/>
              </w:rPr>
              <w:t>)</w:t>
            </w:r>
            <w:r w:rsidR="00B77A78" w:rsidRPr="00D47018">
              <w:t>:</w:t>
            </w:r>
          </w:p>
          <w:p w14:paraId="7E014A46" w14:textId="35094117" w:rsidR="00B77A78" w:rsidRPr="00D47018" w:rsidRDefault="00B77A78" w:rsidP="001A4571">
            <w:pPr>
              <w:ind w:left="360"/>
            </w:pPr>
            <w:r w:rsidRPr="003435DA">
              <w:rPr>
                <w:b/>
                <w:bCs/>
              </w:rPr>
              <w:t>Agenda:</w:t>
            </w:r>
            <w:r w:rsidRPr="00D47018">
              <w:t xml:space="preserve"> [</w:t>
            </w:r>
            <w:r w:rsidR="00B41BFA">
              <w:t xml:space="preserve">Molimo </w:t>
            </w:r>
            <w:proofErr w:type="spellStart"/>
            <w:r w:rsidR="00B41BFA">
              <w:t>priložite</w:t>
            </w:r>
            <w:proofErr w:type="spellEnd"/>
            <w:r w:rsidR="00B41BFA">
              <w:t xml:space="preserve"> </w:t>
            </w:r>
            <w:proofErr w:type="spellStart"/>
            <w:r w:rsidR="00B41BFA">
              <w:t>agendu</w:t>
            </w:r>
            <w:proofErr w:type="spellEnd"/>
            <w:r w:rsidR="00B41BFA">
              <w:t xml:space="preserve"> </w:t>
            </w:r>
            <w:proofErr w:type="spellStart"/>
            <w:r w:rsidR="00113CFF">
              <w:t>kao</w:t>
            </w:r>
            <w:proofErr w:type="spellEnd"/>
            <w:r w:rsidR="00113CFF">
              <w:t xml:space="preserve"> </w:t>
            </w:r>
            <w:proofErr w:type="spellStart"/>
            <w:r w:rsidR="00113CFF">
              <w:t>zaseban</w:t>
            </w:r>
            <w:proofErr w:type="spellEnd"/>
            <w:r w:rsidR="00113CFF">
              <w:t xml:space="preserve"> </w:t>
            </w:r>
            <w:proofErr w:type="spellStart"/>
            <w:r w:rsidR="00113CFF">
              <w:t>dokument</w:t>
            </w:r>
            <w:proofErr w:type="spellEnd"/>
            <w:r w:rsidRPr="00D47018">
              <w:t>]</w:t>
            </w:r>
          </w:p>
        </w:tc>
      </w:tr>
      <w:tr w:rsidR="00B77A78" w14:paraId="40A85DFA" w14:textId="77777777" w:rsidTr="001A4571">
        <w:trPr>
          <w:trHeight w:val="403"/>
        </w:trPr>
        <w:tc>
          <w:tcPr>
            <w:tcW w:w="9600" w:type="dxa"/>
          </w:tcPr>
          <w:p w14:paraId="50FE2398" w14:textId="5614C1BB" w:rsidR="00B77A78" w:rsidRPr="003435DA" w:rsidRDefault="0029347A" w:rsidP="001A4571">
            <w:pPr>
              <w:ind w:left="36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Mjesto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prostor</w:t>
            </w:r>
            <w:proofErr w:type="spellEnd"/>
            <w:r w:rsidR="00B77A78" w:rsidRPr="00D47018">
              <w:t>: [</w:t>
            </w:r>
            <w:proofErr w:type="spellStart"/>
            <w:r w:rsidR="00333FB6" w:rsidRPr="00333FB6">
              <w:t>unesite</w:t>
            </w:r>
            <w:proofErr w:type="spellEnd"/>
            <w:r w:rsidR="00333FB6" w:rsidRPr="00333FB6">
              <w:t xml:space="preserve"> </w:t>
            </w:r>
            <w:proofErr w:type="spellStart"/>
            <w:r w:rsidR="00333FB6" w:rsidRPr="00333FB6">
              <w:t>opis</w:t>
            </w:r>
            <w:proofErr w:type="spellEnd"/>
            <w:r w:rsidR="00333FB6" w:rsidRPr="00333FB6">
              <w:t xml:space="preserve"> </w:t>
            </w:r>
            <w:proofErr w:type="spellStart"/>
            <w:r w:rsidR="00333FB6" w:rsidRPr="00333FB6">
              <w:t>planiranog</w:t>
            </w:r>
            <w:proofErr w:type="spellEnd"/>
            <w:r w:rsidR="00333FB6" w:rsidRPr="00333FB6">
              <w:t xml:space="preserve"> </w:t>
            </w:r>
            <w:proofErr w:type="spellStart"/>
            <w:r w:rsidR="00333FB6" w:rsidRPr="00333FB6">
              <w:t>mjesta</w:t>
            </w:r>
            <w:proofErr w:type="spellEnd"/>
            <w:r w:rsidR="00333FB6" w:rsidRPr="00333FB6">
              <w:t>/</w:t>
            </w:r>
            <w:proofErr w:type="spellStart"/>
            <w:r w:rsidR="00333FB6" w:rsidRPr="00333FB6">
              <w:t>prostora</w:t>
            </w:r>
            <w:proofErr w:type="spellEnd"/>
            <w:r w:rsidR="00B77A78" w:rsidRPr="00D47018">
              <w:t>]</w:t>
            </w:r>
          </w:p>
        </w:tc>
      </w:tr>
      <w:tr w:rsidR="00B77A78" w14:paraId="0DAA4F2C" w14:textId="77777777" w:rsidTr="001A4571">
        <w:trPr>
          <w:trHeight w:val="1226"/>
        </w:trPr>
        <w:tc>
          <w:tcPr>
            <w:tcW w:w="9600" w:type="dxa"/>
          </w:tcPr>
          <w:p w14:paraId="3944A466" w14:textId="6BCE9491" w:rsidR="00B77A78" w:rsidRPr="00D47018" w:rsidRDefault="00A96376" w:rsidP="001A4571">
            <w:pPr>
              <w:ind w:left="360"/>
            </w:pPr>
            <w:proofErr w:type="spellStart"/>
            <w:r>
              <w:rPr>
                <w:b/>
                <w:bCs/>
              </w:rPr>
              <w:t>Ostala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podrška</w:t>
            </w:r>
            <w:proofErr w:type="spellEnd"/>
            <w:r w:rsidR="00B77A78" w:rsidRPr="00D47018">
              <w:t xml:space="preserve">: </w:t>
            </w:r>
            <w:proofErr w:type="spellStart"/>
            <w:r w:rsidRPr="00A96376">
              <w:t>Ovaj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događaj</w:t>
            </w:r>
            <w:proofErr w:type="spellEnd"/>
            <w:r w:rsidRPr="00A96376">
              <w:t>/</w:t>
            </w:r>
            <w:proofErr w:type="spellStart"/>
            <w:r w:rsidRPr="00A96376">
              <w:t>projekt</w:t>
            </w:r>
            <w:proofErr w:type="spellEnd"/>
            <w:r w:rsidRPr="00A96376">
              <w:t>/</w:t>
            </w:r>
            <w:proofErr w:type="spellStart"/>
            <w:r w:rsidRPr="00A96376">
              <w:t>aktivnost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također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podržavaju</w:t>
            </w:r>
            <w:proofErr w:type="spellEnd"/>
            <w:r w:rsidRPr="00A96376">
              <w:t xml:space="preserve"> [</w:t>
            </w:r>
            <w:proofErr w:type="spellStart"/>
            <w:r w:rsidRPr="00A96376">
              <w:t>unesite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druge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podržavatelje</w:t>
            </w:r>
            <w:proofErr w:type="spellEnd"/>
            <w:r w:rsidRPr="00A96376">
              <w:t xml:space="preserve">, </w:t>
            </w:r>
            <w:proofErr w:type="spellStart"/>
            <w:r w:rsidRPr="00A96376">
              <w:t>ako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ih</w:t>
            </w:r>
            <w:proofErr w:type="spellEnd"/>
            <w:r w:rsidRPr="00A96376">
              <w:t xml:space="preserve"> </w:t>
            </w:r>
            <w:proofErr w:type="spellStart"/>
            <w:r w:rsidRPr="00A96376">
              <w:t>ima</w:t>
            </w:r>
            <w:proofErr w:type="spellEnd"/>
          </w:p>
          <w:p w14:paraId="6F96F7B8" w14:textId="77777777" w:rsidR="00B77A78" w:rsidRPr="003435DA" w:rsidRDefault="00B77A78" w:rsidP="001A4571">
            <w:pPr>
              <w:ind w:left="360"/>
              <w:rPr>
                <w:b/>
                <w:bCs/>
              </w:rPr>
            </w:pPr>
          </w:p>
        </w:tc>
      </w:tr>
      <w:tr w:rsidR="001A4571" w14:paraId="6955B614" w14:textId="77777777" w:rsidTr="001A457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600" w:type="dxa"/>
          </w:tcPr>
          <w:p w14:paraId="12E27565" w14:textId="77777777" w:rsidR="001A4571" w:rsidRPr="001A4571" w:rsidRDefault="001A4571" w:rsidP="001A4571">
            <w:proofErr w:type="spellStart"/>
            <w:r w:rsidRPr="001A4571">
              <w:rPr>
                <w:b/>
                <w:bCs/>
              </w:rPr>
              <w:t>Izvještavanje</w:t>
            </w:r>
            <w:proofErr w:type="spellEnd"/>
            <w:r w:rsidRPr="001A4571">
              <w:rPr>
                <w:b/>
                <w:bCs/>
              </w:rPr>
              <w:t xml:space="preserve"> i </w:t>
            </w:r>
            <w:proofErr w:type="spellStart"/>
            <w:r w:rsidRPr="001A4571">
              <w:rPr>
                <w:b/>
                <w:bCs/>
              </w:rPr>
              <w:t>evaluacija</w:t>
            </w:r>
            <w:proofErr w:type="spellEnd"/>
            <w:r w:rsidRPr="001A4571">
              <w:rPr>
                <w:b/>
                <w:bCs/>
              </w:rPr>
              <w:t>:</w:t>
            </w:r>
            <w:r w:rsidRPr="001A4571">
              <w:t xml:space="preserve"> Projekt </w:t>
            </w:r>
            <w:proofErr w:type="spellStart"/>
            <w:r w:rsidRPr="001A4571">
              <w:t>će</w:t>
            </w:r>
            <w:proofErr w:type="spellEnd"/>
            <w:r w:rsidRPr="001A4571">
              <w:t xml:space="preserve"> se </w:t>
            </w:r>
            <w:proofErr w:type="spellStart"/>
            <w:r w:rsidRPr="001A4571">
              <w:t>pratiti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i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evaluirati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putem</w:t>
            </w:r>
            <w:proofErr w:type="spellEnd"/>
            <w:r w:rsidRPr="001A4571">
              <w:t xml:space="preserve"> [</w:t>
            </w:r>
            <w:proofErr w:type="spellStart"/>
            <w:r w:rsidRPr="001A4571">
              <w:t>unesite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metode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praćenja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i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evaluacije</w:t>
            </w:r>
            <w:proofErr w:type="spellEnd"/>
            <w:r w:rsidRPr="001A4571">
              <w:t xml:space="preserve">]. </w:t>
            </w:r>
            <w:proofErr w:type="spellStart"/>
            <w:r w:rsidRPr="001A4571">
              <w:t>Završno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izvješće</w:t>
            </w:r>
            <w:proofErr w:type="spellEnd"/>
            <w:r w:rsidRPr="001A4571">
              <w:t xml:space="preserve"> bit </w:t>
            </w:r>
            <w:proofErr w:type="spellStart"/>
            <w:r w:rsidRPr="001A4571">
              <w:t>će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dostavljeno</w:t>
            </w:r>
            <w:proofErr w:type="spellEnd"/>
            <w:r w:rsidRPr="001A4571">
              <w:t xml:space="preserve"> do [</w:t>
            </w:r>
            <w:proofErr w:type="spellStart"/>
            <w:r w:rsidRPr="001A4571">
              <w:t>unesite</w:t>
            </w:r>
            <w:proofErr w:type="spellEnd"/>
            <w:r w:rsidRPr="001A4571">
              <w:t xml:space="preserve"> datum], </w:t>
            </w:r>
            <w:proofErr w:type="spellStart"/>
            <w:r w:rsidRPr="001A4571">
              <w:t>uključujući</w:t>
            </w:r>
            <w:proofErr w:type="spellEnd"/>
            <w:r w:rsidRPr="001A4571">
              <w:t xml:space="preserve"> [</w:t>
            </w:r>
            <w:proofErr w:type="spellStart"/>
            <w:r w:rsidRPr="001A4571">
              <w:t>unesite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što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će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izvješće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sadržavati</w:t>
            </w:r>
            <w:proofErr w:type="spellEnd"/>
            <w:r w:rsidRPr="001A4571">
              <w:t xml:space="preserve">, </w:t>
            </w:r>
            <w:proofErr w:type="spellStart"/>
            <w:r w:rsidRPr="001A4571">
              <w:t>npr</w:t>
            </w:r>
            <w:proofErr w:type="spellEnd"/>
            <w:r w:rsidRPr="001A4571">
              <w:t xml:space="preserve">. </w:t>
            </w:r>
            <w:proofErr w:type="spellStart"/>
            <w:r w:rsidRPr="001A4571">
              <w:t>financijske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izvještaje</w:t>
            </w:r>
            <w:proofErr w:type="spellEnd"/>
            <w:r w:rsidRPr="001A4571">
              <w:t xml:space="preserve">, </w:t>
            </w:r>
            <w:proofErr w:type="spellStart"/>
            <w:r w:rsidRPr="001A4571">
              <w:t>rezultate</w:t>
            </w:r>
            <w:proofErr w:type="spellEnd"/>
            <w:r w:rsidRPr="001A4571">
              <w:t xml:space="preserve"> </w:t>
            </w:r>
            <w:proofErr w:type="spellStart"/>
            <w:r w:rsidRPr="001A4571">
              <w:t>projekta</w:t>
            </w:r>
            <w:proofErr w:type="spellEnd"/>
            <w:r w:rsidRPr="001A4571">
              <w:t xml:space="preserve">, </w:t>
            </w:r>
            <w:proofErr w:type="spellStart"/>
            <w:r w:rsidRPr="001A4571">
              <w:t>itd</w:t>
            </w:r>
            <w:proofErr w:type="spellEnd"/>
            <w:r w:rsidRPr="001A4571">
              <w:t>.].</w:t>
            </w:r>
          </w:p>
          <w:p w14:paraId="120F2045" w14:textId="77777777" w:rsidR="001A4571" w:rsidRDefault="001A4571" w:rsidP="001A4571">
            <w:pPr>
              <w:rPr>
                <w:b/>
                <w:bCs/>
              </w:rPr>
            </w:pPr>
          </w:p>
        </w:tc>
      </w:tr>
    </w:tbl>
    <w:p w14:paraId="1FCACA73" w14:textId="7385DA16" w:rsidR="00461352" w:rsidRPr="00B77A78" w:rsidRDefault="00461352" w:rsidP="001A4571"/>
    <w:sectPr w:rsidR="00461352" w:rsidRPr="00B77A78" w:rsidSect="001A4571">
      <w:headerReference w:type="first" r:id="rId10"/>
      <w:pgSz w:w="11906" w:h="16838" w:code="9"/>
      <w:pgMar w:top="1417" w:right="1417" w:bottom="1417" w:left="1417" w:header="567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5950C" w14:textId="77777777" w:rsidR="00705DDD" w:rsidRDefault="00705DDD" w:rsidP="009E4B94">
      <w:pPr>
        <w:spacing w:line="240" w:lineRule="auto"/>
      </w:pPr>
      <w:r>
        <w:separator/>
      </w:r>
    </w:p>
  </w:endnote>
  <w:endnote w:type="continuationSeparator" w:id="0">
    <w:p w14:paraId="5A951108" w14:textId="77777777" w:rsidR="00705DDD" w:rsidRDefault="00705DDD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is For Office">
    <w:panose1 w:val="020B0504010101010104"/>
    <w:charset w:val="EE"/>
    <w:family w:val="swiss"/>
    <w:pitch w:val="variable"/>
    <w:sig w:usb0="E00002FF" w:usb1="4000205F" w:usb2="08000029" w:usb3="00000000" w:csb0="0000019F" w:csb1="00000000"/>
    <w:embedRegular r:id="rId1" w:fontKey="{96B36E00-23B4-4B8E-AF20-A33E8F6DDBA9}"/>
    <w:embedBold r:id="rId2" w:fontKey="{ECFE491A-CEE1-4638-B56D-9628C29F6EBB}"/>
    <w:embedItalic r:id="rId3" w:fontKey="{A7E50F66-7B87-4745-8762-426599AF2D72}"/>
    <w:embedBoldItalic r:id="rId4" w:fontKey="{3E470BF1-A172-4E8A-A876-471DC06645EA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F79B9A6-3FB2-401F-A946-3F2399F36977}"/>
  </w:font>
  <w:font w:name="Apis For Office Light">
    <w:panose1 w:val="020B0404010101010104"/>
    <w:charset w:val="EE"/>
    <w:family w:val="swiss"/>
    <w:pitch w:val="variable"/>
    <w:sig w:usb0="E00002FF" w:usb1="4000205F" w:usb2="08000029" w:usb3="00000000" w:csb0="0000019F" w:csb1="00000000"/>
    <w:embedRegular r:id="rId6" w:fontKey="{C70EA595-5483-450B-942E-175C2211E9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8A232" w14:textId="77777777" w:rsidR="00705DDD" w:rsidRDefault="00705DDD" w:rsidP="009E4B94">
      <w:pPr>
        <w:spacing w:line="240" w:lineRule="auto"/>
      </w:pPr>
      <w:r>
        <w:separator/>
      </w:r>
    </w:p>
  </w:footnote>
  <w:footnote w:type="continuationSeparator" w:id="0">
    <w:p w14:paraId="4CD0261E" w14:textId="77777777" w:rsidR="00705DDD" w:rsidRDefault="00705DDD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2299B" w14:textId="77777777" w:rsidR="003F1394" w:rsidRDefault="003F1394" w:rsidP="003F1394">
    <w:pPr>
      <w:spacing w:after="0" w:line="180" w:lineRule="atLeast"/>
      <w:rPr>
        <w:rFonts w:eastAsia="Calibri" w:cs="Times New Roman"/>
        <w:color w:val="000000"/>
        <w:sz w:val="12"/>
      </w:rPr>
    </w:pPr>
  </w:p>
  <w:p w14:paraId="7C12F420" w14:textId="6D755030" w:rsidR="001C54AA" w:rsidRPr="001E7395" w:rsidRDefault="001C54AA" w:rsidP="003F1394">
    <w:pPr>
      <w:pStyle w:val="Header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E20588C"/>
    <w:multiLevelType w:val="multilevel"/>
    <w:tmpl w:val="D9ECC31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66147C22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708070459">
    <w:abstractNumId w:val="8"/>
  </w:num>
  <w:num w:numId="2" w16cid:durableId="2137216713">
    <w:abstractNumId w:val="9"/>
  </w:num>
  <w:num w:numId="3" w16cid:durableId="851146086">
    <w:abstractNumId w:val="11"/>
  </w:num>
  <w:num w:numId="4" w16cid:durableId="2082169962">
    <w:abstractNumId w:val="7"/>
  </w:num>
  <w:num w:numId="5" w16cid:durableId="1354918306">
    <w:abstractNumId w:val="6"/>
  </w:num>
  <w:num w:numId="6" w16cid:durableId="722753206">
    <w:abstractNumId w:val="5"/>
  </w:num>
  <w:num w:numId="7" w16cid:durableId="496044678">
    <w:abstractNumId w:val="4"/>
  </w:num>
  <w:num w:numId="8" w16cid:durableId="2141651034">
    <w:abstractNumId w:val="10"/>
  </w:num>
  <w:num w:numId="9" w16cid:durableId="67776452">
    <w:abstractNumId w:val="3"/>
  </w:num>
  <w:num w:numId="10" w16cid:durableId="1920366002">
    <w:abstractNumId w:val="2"/>
  </w:num>
  <w:num w:numId="11" w16cid:durableId="1819758204">
    <w:abstractNumId w:val="1"/>
  </w:num>
  <w:num w:numId="12" w16cid:durableId="57089415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C55"/>
    <w:rsid w:val="00004865"/>
    <w:rsid w:val="00041151"/>
    <w:rsid w:val="0005360C"/>
    <w:rsid w:val="00066D48"/>
    <w:rsid w:val="00094ABD"/>
    <w:rsid w:val="000A287E"/>
    <w:rsid w:val="000A5D44"/>
    <w:rsid w:val="000C47A2"/>
    <w:rsid w:val="000D3C1D"/>
    <w:rsid w:val="000D7D1F"/>
    <w:rsid w:val="000E178D"/>
    <w:rsid w:val="001030B9"/>
    <w:rsid w:val="00113CFF"/>
    <w:rsid w:val="0013244F"/>
    <w:rsid w:val="00145000"/>
    <w:rsid w:val="001457C0"/>
    <w:rsid w:val="00163D83"/>
    <w:rsid w:val="00182651"/>
    <w:rsid w:val="0019745F"/>
    <w:rsid w:val="001A4571"/>
    <w:rsid w:val="001C54AA"/>
    <w:rsid w:val="001D017D"/>
    <w:rsid w:val="001E7395"/>
    <w:rsid w:val="001F0B6C"/>
    <w:rsid w:val="001F5FF8"/>
    <w:rsid w:val="00244D70"/>
    <w:rsid w:val="002675C5"/>
    <w:rsid w:val="00267BB9"/>
    <w:rsid w:val="002736A6"/>
    <w:rsid w:val="00287248"/>
    <w:rsid w:val="0029254C"/>
    <w:rsid w:val="0029347A"/>
    <w:rsid w:val="00295086"/>
    <w:rsid w:val="002E74A4"/>
    <w:rsid w:val="003056CE"/>
    <w:rsid w:val="00333FB6"/>
    <w:rsid w:val="003435DA"/>
    <w:rsid w:val="00350FDD"/>
    <w:rsid w:val="00372CFD"/>
    <w:rsid w:val="00397A65"/>
    <w:rsid w:val="003A2DBC"/>
    <w:rsid w:val="003B35B0"/>
    <w:rsid w:val="003C1CA6"/>
    <w:rsid w:val="003C559F"/>
    <w:rsid w:val="003C60F1"/>
    <w:rsid w:val="003E2719"/>
    <w:rsid w:val="003F1394"/>
    <w:rsid w:val="003F3AA2"/>
    <w:rsid w:val="003F72BD"/>
    <w:rsid w:val="00403920"/>
    <w:rsid w:val="0040439F"/>
    <w:rsid w:val="004176B2"/>
    <w:rsid w:val="00420FCD"/>
    <w:rsid w:val="00421230"/>
    <w:rsid w:val="0042422E"/>
    <w:rsid w:val="00424709"/>
    <w:rsid w:val="004322F6"/>
    <w:rsid w:val="00450352"/>
    <w:rsid w:val="00454BCF"/>
    <w:rsid w:val="00461352"/>
    <w:rsid w:val="004618A7"/>
    <w:rsid w:val="00474E78"/>
    <w:rsid w:val="004B3E02"/>
    <w:rsid w:val="004C01B2"/>
    <w:rsid w:val="004C3F54"/>
    <w:rsid w:val="004E2861"/>
    <w:rsid w:val="00511A3B"/>
    <w:rsid w:val="00543AF8"/>
    <w:rsid w:val="00554E89"/>
    <w:rsid w:val="00560C04"/>
    <w:rsid w:val="0057154B"/>
    <w:rsid w:val="00596784"/>
    <w:rsid w:val="005A28D4"/>
    <w:rsid w:val="005B0FEB"/>
    <w:rsid w:val="005C049C"/>
    <w:rsid w:val="005C12F0"/>
    <w:rsid w:val="005D0CBC"/>
    <w:rsid w:val="005F04A3"/>
    <w:rsid w:val="005F1580"/>
    <w:rsid w:val="005F7C55"/>
    <w:rsid w:val="006001C0"/>
    <w:rsid w:val="006059C9"/>
    <w:rsid w:val="00617B8F"/>
    <w:rsid w:val="00623DF1"/>
    <w:rsid w:val="00631E54"/>
    <w:rsid w:val="0064178B"/>
    <w:rsid w:val="00643812"/>
    <w:rsid w:val="00651548"/>
    <w:rsid w:val="00655B49"/>
    <w:rsid w:val="00681D83"/>
    <w:rsid w:val="00684089"/>
    <w:rsid w:val="00685B84"/>
    <w:rsid w:val="00690D37"/>
    <w:rsid w:val="006A40FE"/>
    <w:rsid w:val="006B2CD8"/>
    <w:rsid w:val="006B2E94"/>
    <w:rsid w:val="006B30A9"/>
    <w:rsid w:val="006F03AF"/>
    <w:rsid w:val="0070267E"/>
    <w:rsid w:val="00705DDD"/>
    <w:rsid w:val="00711BA2"/>
    <w:rsid w:val="00720391"/>
    <w:rsid w:val="00720D49"/>
    <w:rsid w:val="0072773B"/>
    <w:rsid w:val="00750645"/>
    <w:rsid w:val="007546AF"/>
    <w:rsid w:val="00761D5F"/>
    <w:rsid w:val="00763204"/>
    <w:rsid w:val="0076530D"/>
    <w:rsid w:val="00765934"/>
    <w:rsid w:val="007A3E6A"/>
    <w:rsid w:val="007B2D38"/>
    <w:rsid w:val="007C3BE5"/>
    <w:rsid w:val="007D13A5"/>
    <w:rsid w:val="007D672E"/>
    <w:rsid w:val="007E2B3C"/>
    <w:rsid w:val="007E373C"/>
    <w:rsid w:val="008056D6"/>
    <w:rsid w:val="00825DB9"/>
    <w:rsid w:val="00830277"/>
    <w:rsid w:val="00830AFA"/>
    <w:rsid w:val="00863443"/>
    <w:rsid w:val="00884F39"/>
    <w:rsid w:val="00892D08"/>
    <w:rsid w:val="008A20B3"/>
    <w:rsid w:val="008A2600"/>
    <w:rsid w:val="008A492C"/>
    <w:rsid w:val="008B2363"/>
    <w:rsid w:val="008B5AE3"/>
    <w:rsid w:val="008C6916"/>
    <w:rsid w:val="008E4A26"/>
    <w:rsid w:val="008E5A6D"/>
    <w:rsid w:val="008E78E2"/>
    <w:rsid w:val="008F32DF"/>
    <w:rsid w:val="008F4D20"/>
    <w:rsid w:val="00953650"/>
    <w:rsid w:val="00980967"/>
    <w:rsid w:val="00983DDC"/>
    <w:rsid w:val="009841F7"/>
    <w:rsid w:val="009E4B94"/>
    <w:rsid w:val="00A240E8"/>
    <w:rsid w:val="00A73898"/>
    <w:rsid w:val="00A96376"/>
    <w:rsid w:val="00A96C01"/>
    <w:rsid w:val="00A97606"/>
    <w:rsid w:val="00AC0604"/>
    <w:rsid w:val="00AC6489"/>
    <w:rsid w:val="00AD4D95"/>
    <w:rsid w:val="00AE116D"/>
    <w:rsid w:val="00AE6390"/>
    <w:rsid w:val="00AF1D02"/>
    <w:rsid w:val="00B00D92"/>
    <w:rsid w:val="00B15E30"/>
    <w:rsid w:val="00B3671D"/>
    <w:rsid w:val="00B41BFA"/>
    <w:rsid w:val="00B46DB9"/>
    <w:rsid w:val="00B476F9"/>
    <w:rsid w:val="00B75CB8"/>
    <w:rsid w:val="00B766A3"/>
    <w:rsid w:val="00B77A78"/>
    <w:rsid w:val="00B97504"/>
    <w:rsid w:val="00BB6C86"/>
    <w:rsid w:val="00BC33E3"/>
    <w:rsid w:val="00BD2252"/>
    <w:rsid w:val="00BD7321"/>
    <w:rsid w:val="00BF3D18"/>
    <w:rsid w:val="00BF65FA"/>
    <w:rsid w:val="00C127D9"/>
    <w:rsid w:val="00C135BC"/>
    <w:rsid w:val="00C76F38"/>
    <w:rsid w:val="00CA464D"/>
    <w:rsid w:val="00CB47CA"/>
    <w:rsid w:val="00CD42FC"/>
    <w:rsid w:val="00D05BCA"/>
    <w:rsid w:val="00D3113A"/>
    <w:rsid w:val="00D329E6"/>
    <w:rsid w:val="00D42DBB"/>
    <w:rsid w:val="00D42E5D"/>
    <w:rsid w:val="00D47018"/>
    <w:rsid w:val="00D96141"/>
    <w:rsid w:val="00D97EFE"/>
    <w:rsid w:val="00DA5D81"/>
    <w:rsid w:val="00DA7D14"/>
    <w:rsid w:val="00DA7E28"/>
    <w:rsid w:val="00DC4B4D"/>
    <w:rsid w:val="00DD4DAF"/>
    <w:rsid w:val="00DE2B28"/>
    <w:rsid w:val="00E02605"/>
    <w:rsid w:val="00E84E0C"/>
    <w:rsid w:val="00E92E87"/>
    <w:rsid w:val="00E9758D"/>
    <w:rsid w:val="00EC0E65"/>
    <w:rsid w:val="00EC17C2"/>
    <w:rsid w:val="00EE70BE"/>
    <w:rsid w:val="00EF2B9A"/>
    <w:rsid w:val="00EF435F"/>
    <w:rsid w:val="00EF6F6B"/>
    <w:rsid w:val="00F0235E"/>
    <w:rsid w:val="00F2727C"/>
    <w:rsid w:val="00F4232F"/>
    <w:rsid w:val="00F8728D"/>
    <w:rsid w:val="00F97A55"/>
    <w:rsid w:val="00FB2F0A"/>
    <w:rsid w:val="00FC0D93"/>
    <w:rsid w:val="00FD003A"/>
    <w:rsid w:val="00FD462F"/>
    <w:rsid w:val="00FD4C02"/>
    <w:rsid w:val="00FE2167"/>
    <w:rsid w:val="00FE2C9C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91A2E"/>
  <w15:docId w15:val="{EE1D713B-2319-48B7-8B3C-B0DD4E69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604"/>
    <w:pPr>
      <w:spacing w:after="4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0E178D"/>
    <w:rPr>
      <w:sz w:val="12"/>
      <w:lang w:val="en-GB"/>
    </w:rPr>
  </w:style>
  <w:style w:type="paragraph" w:styleId="Footer">
    <w:name w:val="footer"/>
    <w:basedOn w:val="Normal"/>
    <w:link w:val="FooterCha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0E178D"/>
    <w:rPr>
      <w:sz w:val="12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itle">
    <w:name w:val="Title"/>
    <w:basedOn w:val="Normal"/>
    <w:next w:val="Normal"/>
    <w:link w:val="TitleCha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SubtleEmphasis">
    <w:name w:val="Subtle Emphasis"/>
    <w:basedOn w:val="DefaultParagraphFont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IntenseEmphasis">
    <w:name w:val="Intense Emphasis"/>
    <w:basedOn w:val="DefaultParagraphFont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Strong">
    <w:name w:val="Strong"/>
    <w:basedOn w:val="DefaultParagraphFont"/>
    <w:uiPriority w:val="19"/>
    <w:semiHidden/>
    <w:rsid w:val="000E178D"/>
    <w:rPr>
      <w:b/>
      <w:bCs/>
      <w:lang w:val="en-GB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0E178D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Caption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TOC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TOCHeading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BlockText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0E178D"/>
    <w:rPr>
      <w:sz w:val="16"/>
      <w:lang w:val="en-GB"/>
    </w:rPr>
  </w:style>
  <w:style w:type="character" w:styleId="EndnoteReference">
    <w:name w:val="endnote reference"/>
    <w:basedOn w:val="DefaultParagraphFont"/>
    <w:uiPriority w:val="21"/>
    <w:semiHidden/>
    <w:rsid w:val="000E178D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0E178D"/>
    <w:rPr>
      <w:sz w:val="16"/>
      <w:lang w:val="en-GB"/>
    </w:rPr>
  </w:style>
  <w:style w:type="paragraph" w:styleId="ListBullet">
    <w:name w:val="List Bullet"/>
    <w:basedOn w:val="Normal"/>
    <w:uiPriority w:val="2"/>
    <w:qFormat/>
    <w:rsid w:val="000E178D"/>
    <w:pPr>
      <w:numPr>
        <w:numId w:val="3"/>
      </w:numPr>
      <w:contextualSpacing/>
    </w:pPr>
  </w:style>
  <w:style w:type="paragraph" w:styleId="ListNumber">
    <w:name w:val="List Number"/>
    <w:basedOn w:val="Normal"/>
    <w:uiPriority w:val="2"/>
    <w:qFormat/>
    <w:rsid w:val="000E178D"/>
    <w:pPr>
      <w:numPr>
        <w:numId w:val="8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4C3F54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TOAHeading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0E17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E178D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QuoteChar">
    <w:name w:val="Quote Char"/>
    <w:basedOn w:val="DefaultParagraphFont"/>
    <w:link w:val="Quote"/>
    <w:uiPriority w:val="19"/>
    <w:semiHidden/>
    <w:rsid w:val="000E178D"/>
    <w:rPr>
      <w:b/>
      <w:iCs/>
      <w:lang w:val="en-GB"/>
    </w:rPr>
  </w:style>
  <w:style w:type="character" w:styleId="BookTitle">
    <w:name w:val="Book Title"/>
    <w:basedOn w:val="DefaultParagraphFont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TableofAuthoriti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NormalIndent">
    <w:name w:val="Normal Indent"/>
    <w:basedOn w:val="Normal"/>
    <w:uiPriority w:val="99"/>
    <w:semiHidden/>
    <w:rsid w:val="000E178D"/>
    <w:pPr>
      <w:ind w:left="1134"/>
    </w:pPr>
  </w:style>
  <w:style w:type="table" w:styleId="TableGrid">
    <w:name w:val="Table Grid"/>
    <w:basedOn w:val="Table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le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78D"/>
    <w:rPr>
      <w:rFonts w:cs="Arial"/>
      <w:lang w:val="en-GB"/>
    </w:rPr>
  </w:style>
  <w:style w:type="paragraph" w:styleId="Bibliography">
    <w:name w:val="Bibliography"/>
    <w:basedOn w:val="Normal"/>
    <w:next w:val="Normal"/>
    <w:uiPriority w:val="99"/>
    <w:semiHidden/>
    <w:rsid w:val="000E178D"/>
  </w:style>
  <w:style w:type="paragraph" w:styleId="BodyText">
    <w:name w:val="Body Text"/>
    <w:basedOn w:val="Normal"/>
    <w:link w:val="BodyTextChar"/>
    <w:uiPriority w:val="99"/>
    <w:semiHidden/>
    <w:rsid w:val="000E17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E178D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rsid w:val="000E17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178D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E178D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E178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E178D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0E17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E178D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E178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E178D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0E17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E178D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E178D"/>
    <w:rPr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semiHidden/>
    <w:rsid w:val="000E17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E178D"/>
    <w:rPr>
      <w:lang w:val="en-GB"/>
    </w:rPr>
  </w:style>
  <w:style w:type="table" w:styleId="ColorfulGrid">
    <w:name w:val="Colorful Grid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E178D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0E17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78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1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78D"/>
    <w:rPr>
      <w:b/>
      <w:bCs/>
      <w:lang w:val="en-GB"/>
    </w:rPr>
  </w:style>
  <w:style w:type="table" w:styleId="DarkList">
    <w:name w:val="Dark List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E178D"/>
  </w:style>
  <w:style w:type="character" w:customStyle="1" w:styleId="DateChar">
    <w:name w:val="Date Char"/>
    <w:basedOn w:val="DefaultParagraphFont"/>
    <w:link w:val="Date"/>
    <w:uiPriority w:val="99"/>
    <w:semiHidden/>
    <w:rsid w:val="000E178D"/>
    <w:rPr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178D"/>
    <w:rPr>
      <w:rFonts w:cs="Arial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0E17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E178D"/>
    <w:rPr>
      <w:lang w:val="en-GB"/>
    </w:rPr>
  </w:style>
  <w:style w:type="character" w:styleId="Emphasis">
    <w:name w:val="Emphasis"/>
    <w:basedOn w:val="DefaultParagraphFont"/>
    <w:uiPriority w:val="19"/>
    <w:semiHidden/>
    <w:rsid w:val="000E178D"/>
    <w:rPr>
      <w:i/>
      <w:iCs/>
      <w:lang w:val="en-GB"/>
    </w:rPr>
  </w:style>
  <w:style w:type="paragraph" w:styleId="EnvelopeAddress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FollowedHyperlink">
    <w:name w:val="FollowedHyperlink"/>
    <w:basedOn w:val="DefaultParagraphFont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FootnoteReference">
    <w:name w:val="footnote reference"/>
    <w:basedOn w:val="DefaultParagraphFont"/>
    <w:uiPriority w:val="21"/>
    <w:semiHidden/>
    <w:rsid w:val="000E178D"/>
    <w:rPr>
      <w:vertAlign w:val="superscript"/>
      <w:lang w:val="en-GB"/>
    </w:rPr>
  </w:style>
  <w:style w:type="table" w:styleId="GridTable1Light">
    <w:name w:val="Grid Table 1 Light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3">
    <w:name w:val="Grid Table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rsid w:val="000E178D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E178D"/>
    <w:rPr>
      <w:i/>
      <w:iCs/>
      <w:lang w:val="en-GB"/>
    </w:rPr>
  </w:style>
  <w:style w:type="character" w:styleId="HTMLCite">
    <w:name w:val="HTML Cite"/>
    <w:basedOn w:val="DefaultParagraphFont"/>
    <w:uiPriority w:val="99"/>
    <w:semiHidden/>
    <w:rsid w:val="000E178D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rsid w:val="000E178D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178D"/>
    <w:rPr>
      <w:rFonts w:cs="Arial"/>
      <w:lang w:val="en-GB"/>
    </w:rPr>
  </w:style>
  <w:style w:type="character" w:styleId="HTMLSample">
    <w:name w:val="HTML Sample"/>
    <w:basedOn w:val="DefaultParagraphFont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rsid w:val="000E178D"/>
    <w:rPr>
      <w:i/>
      <w:iCs/>
      <w:lang w:val="en-GB"/>
    </w:rPr>
  </w:style>
  <w:style w:type="character" w:styleId="Hyperlink">
    <w:name w:val="Hyperlink"/>
    <w:basedOn w:val="DefaultParagraphFont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0E178D"/>
    <w:rPr>
      <w:rFonts w:eastAsiaTheme="majorEastAsia" w:cs="Arial"/>
      <w:b/>
      <w:bCs/>
    </w:rPr>
  </w:style>
  <w:style w:type="table" w:styleId="LightGrid">
    <w:name w:val="Light Grid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E178D"/>
    <w:rPr>
      <w:lang w:val="en-GB"/>
    </w:rPr>
  </w:style>
  <w:style w:type="paragraph" w:styleId="List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0E178D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rsid w:val="000E178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rsid w:val="000E178D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rsid w:val="000E178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0E178D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rsid w:val="000E178D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rsid w:val="000E178D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rsid w:val="000E178D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99"/>
    <w:semiHidden/>
    <w:qFormat/>
    <w:rsid w:val="000E178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2">
    <w:name w:val="List Table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3">
    <w:name w:val="List Table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E178D"/>
    <w:rPr>
      <w:rFonts w:cs="Arial"/>
      <w:lang w:val="en-GB"/>
    </w:rPr>
  </w:style>
  <w:style w:type="table" w:styleId="MediumGrid1">
    <w:name w:val="Medium Grid 1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0E17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E178D"/>
    <w:rPr>
      <w:lang w:val="en-GB"/>
    </w:rPr>
  </w:style>
  <w:style w:type="table" w:styleId="PlainTable1">
    <w:name w:val="Plain Table 1"/>
    <w:basedOn w:val="Table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178D"/>
    <w:rPr>
      <w:rFonts w:cs="Arial"/>
      <w:sz w:val="21"/>
      <w:szCs w:val="21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E17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E178D"/>
    <w:rPr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le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DefaultParagraphFont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tion">
    <w:name w:val="Mention"/>
    <w:basedOn w:val="DefaultParagraphFont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SmartHyperlink">
    <w:name w:val="Smart Hyperlink"/>
    <w:basedOn w:val="DefaultParagraphFont"/>
    <w:uiPriority w:val="99"/>
    <w:semiHidden/>
    <w:rsid w:val="000E178D"/>
    <w:rPr>
      <w:u w:val="dotted"/>
      <w:lang w:val="en-GB"/>
    </w:rPr>
  </w:style>
  <w:style w:type="character" w:styleId="SmartLink">
    <w:name w:val="Smart Link"/>
    <w:basedOn w:val="DefaultParagraphFont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NoList"/>
    <w:uiPriority w:val="99"/>
    <w:semiHidden/>
    <w:unhideWhenUsed/>
    <w:rsid w:val="007B2D3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7B2D3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qo\AppData\Local\Temp\Templafy\WordVsto\k5nmwgq3.dotx" TargetMode="External"/></Relationship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True blue">
      <a:srgbClr val="001965"/>
    </a:custClr>
    <a:custClr name="Light blue">
      <a:srgbClr val="3B97DE"/>
    </a:custClr>
    <a:custClr name="Sea blue">
      <a:srgbClr val="005AD2"/>
    </a:custClr>
    <a:custClr name="Rose pink">
      <a:srgbClr val="EEA7BF"/>
    </a:custClr>
    <a:custClr name="Ocean green">
      <a:srgbClr val="2A918B"/>
    </a:custClr>
    <a:custClr name="Concrete grey">
      <a:srgbClr val="939AA7"/>
    </a:custClr>
    <a:custClr name="Sand grey">
      <a:srgbClr val="CCC5BD"/>
    </a:custClr>
    <a:custClr name="Golden sun">
      <a:srgbClr val="F3AB00"/>
    </a:custClr>
    <a:custClr name="Lava red">
      <a:srgbClr val="E6553F"/>
    </a:custClr>
    <a:custClr name="Forest green">
      <a:srgbClr val="3F9C35"/>
    </a:custClr>
    <a:custClr>
      <a:srgbClr val="FFFFFF"/>
    </a:custClr>
    <a:custClr name="Light blue 40%">
      <a:srgbClr val="B1D5F2"/>
    </a:custClr>
    <a:custClr name="Sea blue 40%">
      <a:srgbClr val="99BDED"/>
    </a:custClr>
    <a:custClr name="Rose pink 40%">
      <a:srgbClr val="F8DCE5"/>
    </a:custClr>
    <a:custClr name="Ocean green 40%">
      <a:srgbClr val="AAD3D1"/>
    </a:custClr>
    <a:custClr name="Concrete grey 40%">
      <a:srgbClr val="D4D7DC"/>
    </a:custClr>
    <a:custClr name="Sand grey 40%">
      <a:srgbClr val="EBE8E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blue 20%">
      <a:srgbClr val="D8EAF8"/>
    </a:custClr>
    <a:custClr name="Sea blue 20%">
      <a:srgbClr val="CCDEF6"/>
    </a:custClr>
    <a:custClr name="Rose pink 20%">
      <a:srgbClr val="FCEDF2"/>
    </a:custClr>
    <a:custClr name="Ocean green 20%">
      <a:srgbClr val="D4E9E8"/>
    </a:custClr>
    <a:custClr name="Concrete grey 20%">
      <a:srgbClr val="E9EBED"/>
    </a:custClr>
    <a:custClr name="Sand grey 20%">
      <a:srgbClr val="F5F3F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{"language":"{{DocumentLanguage}}","disableUpdates":false,"type":"proofingLanguage"},{"propertyName":"Landscapeenabled","propertyValue":"true","disableUpdates":false,"type":"customDocumentProperty"},{"image":"{{UserProfile.Company.LogoDocuments.Logo.Image}}","shapeName":"LogoHide","width":"{{UserProfile.Company.LogoDocuments.LogoWidth}}","height":"","namedSections":"{{NamedSections.First}}","namedPages":"{{NamedPages.First}}","numberedSections":[],"leftOffset":"{{UserProfile.Company.LogoDocuments.LogoLeftOffset}}","horizontalRelativePosition":"","horizontalAlignment":"","topOffset":"{{UserProfile.Company.LogoDocuments.LogoTopOffset}}","verticalRelativePosition":"{{VerticalRelativePosition.Page}}","verticalAlignment":"","imageTextWrapping":"{{ImageTextWrapping.InFrontOfText}}","rotation":"","color":"","disableUpdates":false,"type":"imageHeader"}],"templateName":"New document (logo only) (1)","templateDescription":"","enableDocumentContentUpdater":true,"version":"2.0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27A4C-3231-4547-BDAC-BDB8691632B9}">
  <ds:schemaRefs/>
</ds:datastoreItem>
</file>

<file path=customXml/itemProps2.xml><?xml version="1.0" encoding="utf-8"?>
<ds:datastoreItem xmlns:ds="http://schemas.openxmlformats.org/officeDocument/2006/customXml" ds:itemID="{DD60DA65-BE90-48BB-9B47-836B2BB8882C}">
  <ds:schemaRefs/>
</ds:datastoreItem>
</file>

<file path=customXml/itemProps3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dfed7bd-9f6a-44a1-b694-6e39c468c150}" enabled="0" method="" siteId="{fdfed7bd-9f6a-44a1-b694-6e39c468c1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k5nmwgq3</Template>
  <TotalTime>11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LYQO (Lemana Campara)</dc:creator>
  <cp:lastModifiedBy>LYQO (Lemana Campara)</cp:lastModifiedBy>
  <cp:revision>20</cp:revision>
  <dcterms:created xsi:type="dcterms:W3CDTF">2025-02-21T14:02:00Z</dcterms:created>
  <dcterms:modified xsi:type="dcterms:W3CDTF">2025-02-21T14:24:00Z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enantId">
    <vt:lpwstr>novonordisk</vt:lpwstr>
  </property>
  <property fmtid="{D5CDD505-2E9C-101B-9397-08002B2CF9AE}" pid="4" name="TemplafyTemplateId">
    <vt:lpwstr>1088472539674968256</vt:lpwstr>
  </property>
  <property fmtid="{D5CDD505-2E9C-101B-9397-08002B2CF9AE}" pid="5" name="TemplafyUserProfileId">
    <vt:lpwstr>1014093765863800853</vt:lpwstr>
  </property>
  <property fmtid="{D5CDD505-2E9C-101B-9397-08002B2CF9AE}" pid="6" name="TemplafyLanguageCode">
    <vt:lpwstr>en-GB</vt:lpwstr>
  </property>
  <property fmtid="{D5CDD505-2E9C-101B-9397-08002B2CF9AE}" pid="7" name="Landscapeenabled">
    <vt:lpwstr>true</vt:lpwstr>
  </property>
  <property fmtid="{D5CDD505-2E9C-101B-9397-08002B2CF9AE}" pid="8" name="TemplafyFromBlank">
    <vt:bool>true</vt:bool>
  </property>
</Properties>
</file>